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1263" w:rsidRDefault="000F1263" w:rsidP="00555F33">
      <w:pPr>
        <w:spacing w:after="0"/>
        <w:jc w:val="both"/>
        <w:rPr>
          <w:b/>
          <w:color w:val="1F497D"/>
        </w:rPr>
      </w:pPr>
      <w:r>
        <w:rPr>
          <w:b/>
          <w:color w:val="1F497D"/>
        </w:rPr>
        <w:t xml:space="preserve">EMPLEO DE LAS HERRAMIENTAS  DE EFICIENCIA  ENERGÉTICA CERMA Y CE3X                                                      </w:t>
      </w:r>
    </w:p>
    <w:p w:rsidR="000F1263" w:rsidRPr="00DE5A3F" w:rsidRDefault="000F1263" w:rsidP="00555F33">
      <w:pPr>
        <w:spacing w:after="0"/>
        <w:jc w:val="both"/>
        <w:rPr>
          <w:b/>
          <w:color w:val="1F497D"/>
        </w:rPr>
      </w:pPr>
      <w:r>
        <w:rPr>
          <w:b/>
          <w:color w:val="1F497D"/>
        </w:rPr>
        <w:t xml:space="preserve">  </w:t>
      </w:r>
      <w:r w:rsidRPr="00C30394">
        <w:rPr>
          <w:color w:val="1F497D"/>
        </w:rPr>
        <w:t>COAIB M</w:t>
      </w:r>
      <w:r>
        <w:rPr>
          <w:color w:val="1F497D"/>
        </w:rPr>
        <w:t>ay</w:t>
      </w:r>
      <w:r w:rsidRPr="00C30394">
        <w:rPr>
          <w:color w:val="1F497D"/>
        </w:rPr>
        <w:t>o 2016</w:t>
      </w:r>
    </w:p>
    <w:p w:rsidR="000F1263" w:rsidRDefault="000F1263" w:rsidP="00555F33">
      <w:pPr>
        <w:spacing w:after="0"/>
        <w:jc w:val="both"/>
        <w:rPr>
          <w:b/>
          <w:color w:val="1F497D"/>
        </w:rPr>
      </w:pPr>
    </w:p>
    <w:p w:rsidR="000F1263" w:rsidRDefault="000F1263" w:rsidP="00555F33">
      <w:pPr>
        <w:spacing w:after="0"/>
        <w:jc w:val="both"/>
        <w:rPr>
          <w:b/>
          <w:color w:val="1F497D"/>
        </w:rPr>
      </w:pPr>
      <w:r>
        <w:rPr>
          <w:b/>
          <w:color w:val="1F497D"/>
        </w:rPr>
        <w:t>OBJETIVOS</w:t>
      </w:r>
    </w:p>
    <w:p w:rsidR="000F1263" w:rsidRDefault="000F1263" w:rsidP="00555F33">
      <w:pPr>
        <w:spacing w:after="0"/>
        <w:jc w:val="both"/>
        <w:rPr>
          <w:b/>
          <w:color w:val="1F497D"/>
        </w:rPr>
      </w:pPr>
    </w:p>
    <w:p w:rsidR="000F1263" w:rsidRDefault="000F1263" w:rsidP="00555F33">
      <w:pPr>
        <w:spacing w:after="0"/>
        <w:jc w:val="both"/>
      </w:pPr>
      <w:r>
        <w:t>Las exigencias para el control energético de la edificación se han incrementado notablemente en los últimos años en la redacción de proyectos arquitectónicos.</w:t>
      </w:r>
    </w:p>
    <w:p w:rsidR="000F1263" w:rsidRDefault="000F1263" w:rsidP="00555F33">
      <w:pPr>
        <w:spacing w:after="0"/>
        <w:jc w:val="both"/>
      </w:pPr>
    </w:p>
    <w:p w:rsidR="000F1263" w:rsidRPr="00A07556" w:rsidRDefault="000F1263" w:rsidP="00555F33">
      <w:pPr>
        <w:spacing w:after="0"/>
        <w:jc w:val="both"/>
      </w:pPr>
      <w:r w:rsidRPr="00A07556">
        <w:t>La necesaria justificación del cumplimiento de los requerimientos normativos en esta materia ha llevado a la generación de herramientas de cálculo general o simplificado, que permiten que el proyectista pueda comparar y evaluar la eficiencia energética de los edificios.</w:t>
      </w:r>
    </w:p>
    <w:p w:rsidR="000F1263" w:rsidRPr="00A07556" w:rsidRDefault="000F1263" w:rsidP="00555F33">
      <w:pPr>
        <w:spacing w:after="0"/>
        <w:jc w:val="both"/>
      </w:pPr>
    </w:p>
    <w:p w:rsidR="000F1263" w:rsidRPr="00A07556" w:rsidRDefault="000F1263" w:rsidP="00555F33">
      <w:pPr>
        <w:spacing w:after="0"/>
        <w:jc w:val="both"/>
      </w:pPr>
      <w:r w:rsidRPr="00A07556">
        <w:t xml:space="preserve">Entre los procedimientos simplificados reconocidos oficialmente para la certificación energética de edificios, resultan especialmente útiles por su operatividad y sencillez de interfaz los siguientes: </w:t>
      </w:r>
    </w:p>
    <w:p w:rsidR="000F1263" w:rsidRPr="00A07556" w:rsidRDefault="000F1263" w:rsidP="00555F33">
      <w:pPr>
        <w:spacing w:after="0"/>
        <w:jc w:val="both"/>
      </w:pPr>
    </w:p>
    <w:p w:rsidR="000F1263" w:rsidRPr="00A07556" w:rsidRDefault="000F1263" w:rsidP="00555F33">
      <w:pPr>
        <w:pStyle w:val="ListParagraph"/>
        <w:numPr>
          <w:ilvl w:val="0"/>
          <w:numId w:val="13"/>
        </w:numPr>
        <w:spacing w:after="0"/>
        <w:jc w:val="both"/>
      </w:pPr>
      <w:r w:rsidRPr="00A07556">
        <w:rPr>
          <w:b/>
        </w:rPr>
        <w:t>Programa CE3X</w:t>
      </w:r>
      <w:r w:rsidRPr="00A07556">
        <w:t xml:space="preserve"> (para la calificación de eficiencia energética de edificios existentes de uso residencial y terciario)</w:t>
      </w:r>
    </w:p>
    <w:p w:rsidR="000F1263" w:rsidRPr="00A07556" w:rsidRDefault="000F1263" w:rsidP="00555F33">
      <w:pPr>
        <w:pStyle w:val="ListParagraph"/>
        <w:numPr>
          <w:ilvl w:val="0"/>
          <w:numId w:val="13"/>
        </w:numPr>
        <w:spacing w:after="0"/>
        <w:jc w:val="both"/>
      </w:pPr>
      <w:r w:rsidRPr="00A07556">
        <w:rPr>
          <w:b/>
        </w:rPr>
        <w:t>Programa CERMA</w:t>
      </w:r>
      <w:r w:rsidRPr="00A07556">
        <w:t xml:space="preserve"> (para la calificación de eficiencia energética de edificios de nueva planta y existentes de uso residencial vivienda – unifamiliares, bloques y viviendas insertas en bloques)</w:t>
      </w:r>
    </w:p>
    <w:p w:rsidR="000F1263" w:rsidRPr="00A07556" w:rsidRDefault="000F1263" w:rsidP="00555F33">
      <w:pPr>
        <w:spacing w:after="0"/>
        <w:jc w:val="both"/>
      </w:pPr>
    </w:p>
    <w:p w:rsidR="000F1263" w:rsidRDefault="000F1263" w:rsidP="00555F33">
      <w:pPr>
        <w:spacing w:after="0"/>
        <w:jc w:val="both"/>
      </w:pPr>
      <w:r w:rsidRPr="00A07556">
        <w:t xml:space="preserve">El objeto de este curso práctico es desarrollar el manejo de ambos mediante la realización de casos prácticos de uso residencial vivienda (de tipo unifamiliar). </w:t>
      </w:r>
    </w:p>
    <w:p w:rsidR="000F1263" w:rsidRPr="00A07556" w:rsidRDefault="000F1263" w:rsidP="00555F33">
      <w:pPr>
        <w:spacing w:after="0"/>
        <w:jc w:val="both"/>
      </w:pPr>
    </w:p>
    <w:p w:rsidR="000F1263" w:rsidRPr="00A07556" w:rsidRDefault="000F1263" w:rsidP="00555F33">
      <w:pPr>
        <w:spacing w:after="0"/>
        <w:jc w:val="both"/>
      </w:pPr>
    </w:p>
    <w:p w:rsidR="000F1263" w:rsidRPr="00A07556" w:rsidRDefault="000F1263" w:rsidP="00555F33">
      <w:pPr>
        <w:spacing w:after="0"/>
        <w:jc w:val="both"/>
      </w:pPr>
      <w:r w:rsidRPr="00A07556">
        <w:t>En la metodología del curso, además de desarrollar de forma completa los casos prácticos planteados, se abordará el análisis de otras tipologías de uso residencial, el funcionamiento de otras utilidades o complementos de las herramientas, con el objetivo de generar un conocimiento suficiente del empleo práctico de las mismas, y la obtención de datos relacionados con el comportamiento de los edificios a nivel energético. Entre estos datos se encuentran los relativos a consumo de energía primaria no renovable, y las demandas de refrigeración y calefacción, lo que nos puede resultar de  utilidad para analizar la viabilidad del cumplimiento de las exigencias HE0 y HE1 del CTE.</w:t>
      </w:r>
    </w:p>
    <w:p w:rsidR="000F1263" w:rsidRDefault="000F1263" w:rsidP="00555F33">
      <w:pPr>
        <w:spacing w:after="0"/>
        <w:jc w:val="both"/>
        <w:rPr>
          <w:i/>
        </w:rPr>
      </w:pPr>
    </w:p>
    <w:p w:rsidR="000F1263" w:rsidRDefault="000F1263" w:rsidP="00555F33">
      <w:pPr>
        <w:spacing w:after="0"/>
        <w:jc w:val="both"/>
        <w:rPr>
          <w:b/>
          <w:color w:val="1F497D"/>
        </w:rPr>
      </w:pPr>
    </w:p>
    <w:p w:rsidR="000F1263" w:rsidRDefault="000F1263" w:rsidP="00555F33">
      <w:pPr>
        <w:spacing w:after="0"/>
        <w:jc w:val="both"/>
        <w:rPr>
          <w:b/>
          <w:color w:val="1F497D"/>
        </w:rPr>
      </w:pPr>
      <w:r w:rsidRPr="002B6156">
        <w:rPr>
          <w:b/>
          <w:color w:val="1F497D"/>
        </w:rPr>
        <w:t>FECHAS</w:t>
      </w:r>
    </w:p>
    <w:p w:rsidR="000F1263" w:rsidRPr="00A07556" w:rsidRDefault="000F1263" w:rsidP="002B6156">
      <w:pPr>
        <w:pStyle w:val="ListParagraph"/>
        <w:spacing w:after="0"/>
        <w:ind w:left="851"/>
        <w:jc w:val="both"/>
        <w:rPr>
          <w:sz w:val="10"/>
          <w:szCs w:val="10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0A0"/>
      </w:tblPr>
      <w:tblGrid>
        <w:gridCol w:w="1101"/>
        <w:gridCol w:w="2268"/>
        <w:gridCol w:w="1417"/>
        <w:gridCol w:w="992"/>
      </w:tblGrid>
      <w:tr w:rsidR="000F1263" w:rsidRPr="00745547" w:rsidTr="00745547">
        <w:trPr>
          <w:trHeight w:val="401"/>
        </w:trPr>
        <w:tc>
          <w:tcPr>
            <w:tcW w:w="1101" w:type="dxa"/>
            <w:shd w:val="clear" w:color="auto" w:fill="F2F2F2"/>
            <w:vAlign w:val="center"/>
          </w:tcPr>
          <w:p w:rsidR="000F1263" w:rsidRPr="00745547" w:rsidRDefault="000F1263" w:rsidP="00745547">
            <w:pPr>
              <w:spacing w:after="0" w:line="240" w:lineRule="auto"/>
              <w:rPr>
                <w:sz w:val="18"/>
                <w:szCs w:val="18"/>
              </w:rPr>
            </w:pPr>
            <w:r w:rsidRPr="00745547">
              <w:rPr>
                <w:sz w:val="18"/>
                <w:szCs w:val="18"/>
              </w:rPr>
              <w:t>SESIÓN 1</w:t>
            </w:r>
          </w:p>
        </w:tc>
        <w:tc>
          <w:tcPr>
            <w:tcW w:w="2268" w:type="dxa"/>
            <w:vAlign w:val="center"/>
          </w:tcPr>
          <w:p w:rsidR="000F1263" w:rsidRPr="00745547" w:rsidRDefault="000F1263" w:rsidP="00745547">
            <w:pPr>
              <w:spacing w:after="0" w:line="240" w:lineRule="auto"/>
              <w:rPr>
                <w:sz w:val="18"/>
                <w:szCs w:val="18"/>
              </w:rPr>
            </w:pPr>
            <w:r w:rsidRPr="00745547">
              <w:rPr>
                <w:sz w:val="18"/>
                <w:szCs w:val="18"/>
              </w:rPr>
              <w:t>18  DE MAYO (4h)</w:t>
            </w:r>
          </w:p>
        </w:tc>
        <w:tc>
          <w:tcPr>
            <w:tcW w:w="1417" w:type="dxa"/>
            <w:vAlign w:val="center"/>
          </w:tcPr>
          <w:p w:rsidR="000F1263" w:rsidRPr="00745547" w:rsidRDefault="000F1263" w:rsidP="00745547">
            <w:pPr>
              <w:spacing w:after="0" w:line="240" w:lineRule="auto"/>
              <w:rPr>
                <w:sz w:val="18"/>
                <w:szCs w:val="18"/>
              </w:rPr>
            </w:pPr>
            <w:r w:rsidRPr="00745547">
              <w:rPr>
                <w:sz w:val="18"/>
                <w:szCs w:val="18"/>
              </w:rPr>
              <w:t>CERMA</w:t>
            </w:r>
          </w:p>
        </w:tc>
        <w:tc>
          <w:tcPr>
            <w:tcW w:w="992" w:type="dxa"/>
            <w:vAlign w:val="center"/>
          </w:tcPr>
          <w:p w:rsidR="000F1263" w:rsidRPr="00745547" w:rsidRDefault="000F1263" w:rsidP="0074554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noProof/>
                <w:lang w:eastAsia="es-E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style="position:absolute;margin-left:-3.6pt;margin-top:-.3pt;width:19.8pt;height:17.3pt;z-index:251654656;visibility:visible;mso-position-horizontal-relative:text;mso-position-vertical-relative:text">
                  <v:imagedata r:id="rId7" o:title="" cropbottom="8303f"/>
                </v:shape>
              </w:pict>
            </w:r>
          </w:p>
        </w:tc>
      </w:tr>
      <w:tr w:rsidR="000F1263" w:rsidRPr="00745547" w:rsidTr="00745547">
        <w:trPr>
          <w:trHeight w:val="475"/>
        </w:trPr>
        <w:tc>
          <w:tcPr>
            <w:tcW w:w="1101" w:type="dxa"/>
            <w:shd w:val="clear" w:color="auto" w:fill="F2F2F2"/>
            <w:vAlign w:val="center"/>
          </w:tcPr>
          <w:p w:rsidR="000F1263" w:rsidRPr="00745547" w:rsidRDefault="000F1263" w:rsidP="00745547">
            <w:pPr>
              <w:spacing w:after="0" w:line="240" w:lineRule="auto"/>
              <w:rPr>
                <w:sz w:val="18"/>
                <w:szCs w:val="18"/>
              </w:rPr>
            </w:pPr>
            <w:r w:rsidRPr="00745547">
              <w:rPr>
                <w:sz w:val="18"/>
                <w:szCs w:val="18"/>
              </w:rPr>
              <w:t>SESIÓN 2</w:t>
            </w:r>
          </w:p>
        </w:tc>
        <w:tc>
          <w:tcPr>
            <w:tcW w:w="2268" w:type="dxa"/>
            <w:vAlign w:val="center"/>
          </w:tcPr>
          <w:p w:rsidR="000F1263" w:rsidRPr="00745547" w:rsidRDefault="000F1263" w:rsidP="00745547">
            <w:pPr>
              <w:spacing w:after="0" w:line="240" w:lineRule="auto"/>
              <w:rPr>
                <w:sz w:val="18"/>
                <w:szCs w:val="18"/>
              </w:rPr>
            </w:pPr>
            <w:r w:rsidRPr="00745547">
              <w:rPr>
                <w:sz w:val="18"/>
                <w:szCs w:val="18"/>
              </w:rPr>
              <w:t>19 DE MAYO (4h)</w:t>
            </w:r>
          </w:p>
        </w:tc>
        <w:tc>
          <w:tcPr>
            <w:tcW w:w="1417" w:type="dxa"/>
            <w:vAlign w:val="center"/>
          </w:tcPr>
          <w:p w:rsidR="000F1263" w:rsidRPr="00745547" w:rsidRDefault="000F1263" w:rsidP="00745547">
            <w:pPr>
              <w:spacing w:after="0" w:line="240" w:lineRule="auto"/>
              <w:rPr>
                <w:sz w:val="18"/>
                <w:szCs w:val="18"/>
              </w:rPr>
            </w:pPr>
            <w:r w:rsidRPr="00745547">
              <w:rPr>
                <w:sz w:val="18"/>
                <w:szCs w:val="18"/>
              </w:rPr>
              <w:t>CE3X</w:t>
            </w:r>
          </w:p>
        </w:tc>
        <w:tc>
          <w:tcPr>
            <w:tcW w:w="992" w:type="dxa"/>
            <w:vAlign w:val="center"/>
          </w:tcPr>
          <w:p w:rsidR="000F1263" w:rsidRPr="00745547" w:rsidRDefault="000F1263" w:rsidP="00745547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noProof/>
                <w:lang w:eastAsia="es-ES"/>
              </w:rPr>
              <w:pict>
                <v:shape id="_x0000_s1028" type="#_x0000_t75" style="position:absolute;margin-left:-5.4pt;margin-top:0;width:17pt;height:14.05pt;z-index:251655680;visibility:visible;mso-position-horizontal-relative:text;mso-position-vertical-relative:text">
                  <v:imagedata r:id="rId8" o:title="" croptop="1f" cropbottom="7761f"/>
                  <w10:wrap type="square"/>
                </v:shape>
              </w:pict>
            </w:r>
          </w:p>
        </w:tc>
      </w:tr>
    </w:tbl>
    <w:p w:rsidR="000F1263" w:rsidRDefault="000F1263" w:rsidP="002B6156">
      <w:pPr>
        <w:spacing w:after="0" w:line="240" w:lineRule="auto"/>
        <w:jc w:val="both"/>
        <w:rPr>
          <w:b/>
          <w:bCs/>
        </w:rPr>
      </w:pPr>
    </w:p>
    <w:p w:rsidR="000F1263" w:rsidRPr="002B6156" w:rsidRDefault="000F1263" w:rsidP="00555F33">
      <w:pPr>
        <w:spacing w:after="0"/>
        <w:jc w:val="both"/>
        <w:rPr>
          <w:b/>
          <w:color w:val="1F497D"/>
        </w:rPr>
      </w:pPr>
    </w:p>
    <w:p w:rsidR="000F1263" w:rsidRDefault="000F1263">
      <w:pPr>
        <w:rPr>
          <w:b/>
          <w:color w:val="1F497D"/>
        </w:rPr>
      </w:pPr>
      <w:r>
        <w:rPr>
          <w:b/>
          <w:color w:val="1F497D"/>
        </w:rPr>
        <w:br w:type="page"/>
      </w:r>
    </w:p>
    <w:p w:rsidR="000F1263" w:rsidRDefault="000F1263" w:rsidP="00555F33">
      <w:pPr>
        <w:spacing w:after="0"/>
        <w:jc w:val="both"/>
        <w:rPr>
          <w:b/>
          <w:color w:val="1F497D"/>
        </w:rPr>
      </w:pPr>
      <w:r>
        <w:rPr>
          <w:b/>
          <w:color w:val="1F497D"/>
        </w:rPr>
        <w:t>PROGRAMA</w:t>
      </w:r>
    </w:p>
    <w:p w:rsidR="000F1263" w:rsidRDefault="000F1263" w:rsidP="00555F33">
      <w:pPr>
        <w:spacing w:after="0"/>
        <w:jc w:val="both"/>
        <w:rPr>
          <w:b/>
          <w:color w:val="1F497D"/>
        </w:rPr>
      </w:pPr>
    </w:p>
    <w:p w:rsidR="000F1263" w:rsidRPr="007D18B7" w:rsidRDefault="000F1263" w:rsidP="002B6156">
      <w:pPr>
        <w:pBdr>
          <w:bottom w:val="single" w:sz="4" w:space="1" w:color="auto"/>
        </w:pBdr>
        <w:spacing w:after="0"/>
        <w:jc w:val="both"/>
        <w:rPr>
          <w:b/>
          <w:color w:val="365F91"/>
        </w:rPr>
      </w:pPr>
      <w:r w:rsidRPr="007D18B7">
        <w:rPr>
          <w:b/>
          <w:color w:val="365F91"/>
        </w:rPr>
        <w:t>SESION CE</w:t>
      </w:r>
      <w:r>
        <w:rPr>
          <w:b/>
          <w:color w:val="365F91"/>
        </w:rPr>
        <w:t>RMA</w:t>
      </w:r>
      <w:r w:rsidRPr="007D18B7">
        <w:rPr>
          <w:b/>
          <w:color w:val="365F91"/>
        </w:rPr>
        <w:t xml:space="preserve"> </w:t>
      </w:r>
      <w:r>
        <w:rPr>
          <w:b/>
          <w:color w:val="365F91"/>
        </w:rPr>
        <w:t xml:space="preserve"> v.4.1 </w:t>
      </w:r>
      <w:r w:rsidRPr="007D18B7">
        <w:rPr>
          <w:b/>
          <w:color w:val="365F91"/>
        </w:rPr>
        <w:t xml:space="preserve">VIVIENDA UNIFAMILIAR </w:t>
      </w:r>
      <w:r>
        <w:rPr>
          <w:b/>
          <w:color w:val="365F91"/>
        </w:rPr>
        <w:t>ENTREMEDIANERAS</w:t>
      </w:r>
    </w:p>
    <w:p w:rsidR="000F1263" w:rsidRDefault="000F1263" w:rsidP="002B6156">
      <w:pPr>
        <w:spacing w:after="0"/>
        <w:jc w:val="both"/>
      </w:pPr>
    </w:p>
    <w:p w:rsidR="000F1263" w:rsidRDefault="000F1263" w:rsidP="002B6156">
      <w:pPr>
        <w:spacing w:after="0"/>
        <w:jc w:val="both"/>
      </w:pPr>
      <w:r w:rsidRPr="009A17E4">
        <w:rPr>
          <w:noProof/>
          <w:lang w:eastAsia="es-ES"/>
        </w:rPr>
        <w:pict>
          <v:shape id="Imagen 6" o:spid="_x0000_i1025" type="#_x0000_t75" style="width:49.5pt;height:45pt;visibility:visible">
            <v:imagedata r:id="rId9" o:title=""/>
          </v:shape>
        </w:pict>
      </w:r>
    </w:p>
    <w:p w:rsidR="000F1263" w:rsidRDefault="000F1263" w:rsidP="002B6156">
      <w:pPr>
        <w:spacing w:after="0"/>
        <w:jc w:val="both"/>
      </w:pPr>
    </w:p>
    <w:p w:rsidR="000F1263" w:rsidRDefault="000F1263" w:rsidP="002B6156">
      <w:pPr>
        <w:spacing w:after="0"/>
        <w:jc w:val="both"/>
        <w:rPr>
          <w:b/>
        </w:rPr>
      </w:pPr>
      <w:r>
        <w:rPr>
          <w:b/>
        </w:rPr>
        <w:t xml:space="preserve">0. Caracterización energética de proyectos de viviendas. </w:t>
      </w:r>
      <w:r w:rsidRPr="00477D5F">
        <w:t>Datos a recopilar</w:t>
      </w:r>
    </w:p>
    <w:p w:rsidR="000F1263" w:rsidRPr="002B6156" w:rsidRDefault="000F1263" w:rsidP="002B6156">
      <w:pPr>
        <w:spacing w:after="0"/>
        <w:jc w:val="both"/>
        <w:rPr>
          <w:b/>
          <w:sz w:val="12"/>
          <w:szCs w:val="12"/>
        </w:rPr>
      </w:pPr>
    </w:p>
    <w:p w:rsidR="000F1263" w:rsidRDefault="000F1263" w:rsidP="002B6156">
      <w:pPr>
        <w:spacing w:after="0"/>
        <w:jc w:val="both"/>
      </w:pPr>
      <w:r w:rsidRPr="00D843D3">
        <w:rPr>
          <w:b/>
        </w:rPr>
        <w:t>1.</w:t>
      </w:r>
      <w:r>
        <w:t xml:space="preserve"> </w:t>
      </w:r>
      <w:r w:rsidRPr="007D18B7">
        <w:rPr>
          <w:b/>
        </w:rPr>
        <w:t>Fundamentos de la herramienta</w:t>
      </w:r>
      <w:r>
        <w:rPr>
          <w:b/>
        </w:rPr>
        <w:t xml:space="preserve"> CERMA v.4.1</w:t>
      </w:r>
      <w:r>
        <w:t>. Estructura y alcance.</w:t>
      </w:r>
    </w:p>
    <w:p w:rsidR="000F1263" w:rsidRPr="002B6156" w:rsidRDefault="000F1263" w:rsidP="002B6156">
      <w:pPr>
        <w:spacing w:after="0"/>
        <w:jc w:val="both"/>
        <w:rPr>
          <w:b/>
          <w:sz w:val="12"/>
          <w:szCs w:val="12"/>
        </w:rPr>
      </w:pPr>
    </w:p>
    <w:p w:rsidR="000F1263" w:rsidRDefault="000F1263" w:rsidP="002B6156">
      <w:pPr>
        <w:spacing w:after="0"/>
        <w:jc w:val="both"/>
      </w:pPr>
      <w:r>
        <w:rPr>
          <w:b/>
        </w:rPr>
        <w:t>2</w:t>
      </w:r>
      <w:r>
        <w:t xml:space="preserve">. </w:t>
      </w:r>
      <w:r w:rsidRPr="00D55058">
        <w:t xml:space="preserve">Presentación del </w:t>
      </w:r>
      <w:r w:rsidRPr="00D55058">
        <w:rPr>
          <w:b/>
        </w:rPr>
        <w:t>caso práctico</w:t>
      </w:r>
      <w:r w:rsidRPr="00D55058">
        <w:t xml:space="preserve">. </w:t>
      </w:r>
      <w:r w:rsidRPr="00D55058">
        <w:rPr>
          <w:b/>
        </w:rPr>
        <w:t>Vivienda unifamiliar entremedianeras</w:t>
      </w:r>
    </w:p>
    <w:p w:rsidR="000F1263" w:rsidRPr="002B6156" w:rsidRDefault="000F1263" w:rsidP="002B6156">
      <w:pPr>
        <w:spacing w:after="0"/>
        <w:jc w:val="both"/>
        <w:rPr>
          <w:sz w:val="12"/>
          <w:szCs w:val="12"/>
        </w:rPr>
      </w:pPr>
    </w:p>
    <w:p w:rsidR="000F1263" w:rsidRDefault="000F1263" w:rsidP="002B6156">
      <w:pPr>
        <w:spacing w:after="0"/>
        <w:jc w:val="both"/>
      </w:pPr>
      <w:r w:rsidRPr="001B6AF7">
        <w:t xml:space="preserve">En base al caso práctico se </w:t>
      </w:r>
      <w:r>
        <w:t>desarrollarán los siguientes contenidos:</w:t>
      </w:r>
    </w:p>
    <w:p w:rsidR="000F1263" w:rsidRPr="002B6156" w:rsidRDefault="000F1263" w:rsidP="002B6156">
      <w:pPr>
        <w:spacing w:after="0"/>
        <w:ind w:left="708"/>
        <w:jc w:val="both"/>
        <w:rPr>
          <w:b/>
          <w:sz w:val="12"/>
          <w:szCs w:val="12"/>
        </w:rPr>
      </w:pPr>
    </w:p>
    <w:p w:rsidR="000F1263" w:rsidRDefault="000F1263" w:rsidP="002B6156">
      <w:pPr>
        <w:spacing w:after="0"/>
        <w:ind w:left="708"/>
        <w:jc w:val="both"/>
        <w:rPr>
          <w:b/>
        </w:rPr>
      </w:pPr>
      <w:r>
        <w:rPr>
          <w:b/>
        </w:rPr>
        <w:t>Introducción de datos</w:t>
      </w:r>
    </w:p>
    <w:p w:rsidR="000F1263" w:rsidRDefault="000F1263" w:rsidP="002B6156">
      <w:pPr>
        <w:spacing w:after="0"/>
        <w:ind w:left="708"/>
        <w:jc w:val="both"/>
      </w:pPr>
      <w:r>
        <w:t>Información administrativa y general.</w:t>
      </w:r>
    </w:p>
    <w:p w:rsidR="000F1263" w:rsidRPr="00E97C51" w:rsidRDefault="000F1263" w:rsidP="002B6156">
      <w:pPr>
        <w:spacing w:after="0"/>
        <w:ind w:left="708"/>
        <w:jc w:val="both"/>
      </w:pPr>
      <w:r w:rsidRPr="00E97C51">
        <w:t xml:space="preserve">Caracterización </w:t>
      </w:r>
      <w:r>
        <w:t>energética del proyecto. Datos necesarios</w:t>
      </w:r>
    </w:p>
    <w:p w:rsidR="000F1263" w:rsidRDefault="000F1263" w:rsidP="002B6156">
      <w:pPr>
        <w:spacing w:after="0"/>
        <w:ind w:left="708"/>
        <w:jc w:val="both"/>
      </w:pPr>
      <w:r w:rsidRPr="00E97C51">
        <w:t>Determinación de elementos de la env</w:t>
      </w:r>
      <w:r>
        <w:t>olvente: Muros, Cubiertas, Suelos, Huecos.</w:t>
      </w:r>
    </w:p>
    <w:p w:rsidR="000F1263" w:rsidRDefault="000F1263" w:rsidP="002B6156">
      <w:pPr>
        <w:spacing w:after="0"/>
        <w:ind w:left="708"/>
        <w:jc w:val="both"/>
      </w:pPr>
      <w:r>
        <w:t>Definición de puentes térmicos.</w:t>
      </w:r>
    </w:p>
    <w:p w:rsidR="000F1263" w:rsidRDefault="000F1263" w:rsidP="002B6156">
      <w:pPr>
        <w:spacing w:after="0"/>
        <w:ind w:left="708"/>
        <w:jc w:val="both"/>
      </w:pPr>
      <w:r>
        <w:t>Sombras sobre opacos y huecos.</w:t>
      </w:r>
    </w:p>
    <w:p w:rsidR="000F1263" w:rsidRDefault="000F1263" w:rsidP="002B6156">
      <w:pPr>
        <w:spacing w:after="0"/>
        <w:ind w:left="708"/>
        <w:jc w:val="both"/>
      </w:pPr>
      <w:r>
        <w:t>Definición de equipos</w:t>
      </w:r>
      <w:r w:rsidRPr="00E97C51">
        <w:t xml:space="preserve"> </w:t>
      </w:r>
      <w:r>
        <w:t>de acondicionamiento y ACS</w:t>
      </w:r>
    </w:p>
    <w:p w:rsidR="000F1263" w:rsidRPr="002B6156" w:rsidRDefault="000F1263" w:rsidP="002B6156">
      <w:pPr>
        <w:spacing w:after="0"/>
        <w:ind w:left="708"/>
        <w:jc w:val="both"/>
        <w:rPr>
          <w:sz w:val="12"/>
          <w:szCs w:val="12"/>
        </w:rPr>
      </w:pPr>
    </w:p>
    <w:p w:rsidR="000F1263" w:rsidRPr="00E97C51" w:rsidRDefault="000F1263" w:rsidP="002B6156">
      <w:pPr>
        <w:spacing w:after="0"/>
        <w:ind w:firstLine="708"/>
        <w:jc w:val="both"/>
        <w:rPr>
          <w:b/>
        </w:rPr>
      </w:pPr>
      <w:r w:rsidRPr="00E97C51">
        <w:rPr>
          <w:b/>
        </w:rPr>
        <w:t xml:space="preserve">Obtención </w:t>
      </w:r>
      <w:r>
        <w:rPr>
          <w:b/>
        </w:rPr>
        <w:t xml:space="preserve">y análisis </w:t>
      </w:r>
      <w:r w:rsidRPr="00E97C51">
        <w:rPr>
          <w:b/>
        </w:rPr>
        <w:t>de resultados</w:t>
      </w:r>
      <w:r>
        <w:rPr>
          <w:b/>
        </w:rPr>
        <w:t>. Documentación administrativa para el proyecto.</w:t>
      </w:r>
    </w:p>
    <w:p w:rsidR="000F1263" w:rsidRDefault="000F1263" w:rsidP="002B6156">
      <w:pPr>
        <w:spacing w:after="0"/>
        <w:ind w:left="708"/>
        <w:jc w:val="both"/>
      </w:pPr>
      <w:r w:rsidRPr="0052731C">
        <w:t>Calificación energética. Medidas de mejora.</w:t>
      </w:r>
    </w:p>
    <w:p w:rsidR="000F1263" w:rsidRPr="00E97C51" w:rsidRDefault="000F1263" w:rsidP="002B6156">
      <w:pPr>
        <w:spacing w:after="0"/>
        <w:ind w:left="708"/>
        <w:jc w:val="both"/>
      </w:pPr>
      <w:r>
        <w:t>Análisis de otros resultados: Datos de demanda, consumo de energía primaria no renovable y verificación de condensaciones.</w:t>
      </w:r>
    </w:p>
    <w:p w:rsidR="000F1263" w:rsidRDefault="000F1263" w:rsidP="002B6156">
      <w:pPr>
        <w:spacing w:after="0"/>
        <w:ind w:firstLine="708"/>
        <w:jc w:val="both"/>
      </w:pPr>
      <w:r w:rsidRPr="0052731C">
        <w:t>Documentación administrativa</w:t>
      </w:r>
      <w:r>
        <w:t xml:space="preserve"> (certificados y archivo XML)</w:t>
      </w:r>
      <w:r w:rsidRPr="0052731C">
        <w:t>.</w:t>
      </w:r>
    </w:p>
    <w:p w:rsidR="000F1263" w:rsidRPr="002B6156" w:rsidRDefault="000F1263" w:rsidP="002B6156">
      <w:pPr>
        <w:spacing w:after="0"/>
        <w:jc w:val="both"/>
        <w:rPr>
          <w:i/>
          <w:color w:val="7F7F7F"/>
          <w:sz w:val="12"/>
          <w:szCs w:val="12"/>
        </w:rPr>
      </w:pPr>
    </w:p>
    <w:p w:rsidR="000F1263" w:rsidRPr="007726C2" w:rsidRDefault="000F1263" w:rsidP="002B6156">
      <w:pPr>
        <w:spacing w:after="0"/>
        <w:jc w:val="both"/>
        <w:rPr>
          <w:i/>
          <w:color w:val="7F7F7F"/>
        </w:rPr>
      </w:pPr>
      <w:r w:rsidRPr="007726C2">
        <w:rPr>
          <w:i/>
          <w:color w:val="7F7F7F"/>
        </w:rPr>
        <w:t>El caso práctico se realizará en clase, contando como documentación de apoyo una guía paso a paso</w:t>
      </w:r>
    </w:p>
    <w:p w:rsidR="000F1263" w:rsidRPr="002B6156" w:rsidRDefault="000F1263" w:rsidP="002B6156">
      <w:pPr>
        <w:spacing w:after="0"/>
        <w:jc w:val="both"/>
        <w:rPr>
          <w:sz w:val="12"/>
          <w:szCs w:val="12"/>
        </w:rPr>
      </w:pPr>
    </w:p>
    <w:p w:rsidR="000F1263" w:rsidRDefault="000F1263" w:rsidP="002B6156">
      <w:pPr>
        <w:spacing w:after="0"/>
        <w:jc w:val="both"/>
      </w:pPr>
      <w:r w:rsidRPr="00477D5F">
        <w:rPr>
          <w:b/>
        </w:rPr>
        <w:t>3. Variantes:</w:t>
      </w:r>
      <w:r>
        <w:t xml:space="preserve"> envolvente e instalaciones</w:t>
      </w:r>
      <w:r>
        <w:tab/>
      </w:r>
    </w:p>
    <w:p w:rsidR="000F1263" w:rsidRPr="002B6156" w:rsidRDefault="000F1263" w:rsidP="002B6156">
      <w:pPr>
        <w:spacing w:after="0"/>
        <w:jc w:val="both"/>
        <w:rPr>
          <w:b/>
          <w:sz w:val="12"/>
          <w:szCs w:val="12"/>
        </w:rPr>
      </w:pPr>
    </w:p>
    <w:p w:rsidR="000F1263" w:rsidRDefault="000F1263" w:rsidP="002B6156">
      <w:pPr>
        <w:spacing w:after="0"/>
        <w:jc w:val="both"/>
      </w:pPr>
      <w:r>
        <w:rPr>
          <w:b/>
        </w:rPr>
        <w:t>4</w:t>
      </w:r>
      <w:r w:rsidRPr="00E97C51">
        <w:rPr>
          <w:b/>
        </w:rPr>
        <w:t xml:space="preserve">. </w:t>
      </w:r>
      <w:r>
        <w:rPr>
          <w:b/>
        </w:rPr>
        <w:t>Criterios para</w:t>
      </w:r>
      <w:r w:rsidRPr="00E97C51">
        <w:rPr>
          <w:b/>
        </w:rPr>
        <w:t xml:space="preserve"> otras tipologías residenciales.</w:t>
      </w:r>
      <w:r w:rsidRPr="00477D5F">
        <w:t xml:space="preserve"> </w:t>
      </w:r>
    </w:p>
    <w:p w:rsidR="000F1263" w:rsidRDefault="000F1263" w:rsidP="002B6156">
      <w:pPr>
        <w:spacing w:after="0"/>
        <w:jc w:val="both"/>
      </w:pPr>
    </w:p>
    <w:p w:rsidR="000F1263" w:rsidRDefault="000F1263" w:rsidP="002B6156">
      <w:pPr>
        <w:spacing w:after="0"/>
        <w:jc w:val="both"/>
      </w:pPr>
      <w:r w:rsidRPr="009A17E4">
        <w:rPr>
          <w:noProof/>
          <w:lang w:eastAsia="es-ES"/>
        </w:rPr>
        <w:pict>
          <v:shape id="Imagen 5" o:spid="_x0000_i1026" type="#_x0000_t75" style="width:126pt;height:161.2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">
            <v:imagedata r:id="rId10" o:title=""/>
            <o:lock v:ext="edit" aspectratio="f"/>
          </v:shape>
        </w:pict>
      </w:r>
      <w:r w:rsidRPr="003016CD">
        <w:rPr>
          <w:b/>
          <w:noProof/>
          <w:lang w:eastAsia="es-ES"/>
        </w:rPr>
        <w:t xml:space="preserve"> </w:t>
      </w:r>
      <w:r>
        <w:rPr>
          <w:b/>
          <w:noProof/>
          <w:lang w:eastAsia="es-ES"/>
        </w:rPr>
        <w:t xml:space="preserve">  </w:t>
      </w:r>
      <w:r w:rsidRPr="00745547">
        <w:rPr>
          <w:b/>
          <w:noProof/>
          <w:lang w:eastAsia="es-ES"/>
        </w:rPr>
        <w:pict>
          <v:shape id="Imagen 7" o:spid="_x0000_i1027" type="#_x0000_t75" style="width:261pt;height:161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">
            <v:imagedata r:id="rId11" o:title=""/>
            <o:lock v:ext="edit" aspectratio="f"/>
          </v:shape>
        </w:pict>
      </w:r>
    </w:p>
    <w:p w:rsidR="000F1263" w:rsidRDefault="000F1263" w:rsidP="00555F33">
      <w:pPr>
        <w:spacing w:after="0"/>
        <w:jc w:val="both"/>
        <w:rPr>
          <w:b/>
          <w:color w:val="1F497D"/>
        </w:rPr>
      </w:pPr>
    </w:p>
    <w:p w:rsidR="000F1263" w:rsidRPr="007D18B7" w:rsidRDefault="000F1263" w:rsidP="002B6156">
      <w:pPr>
        <w:pBdr>
          <w:bottom w:val="single" w:sz="4" w:space="1" w:color="auto"/>
        </w:pBdr>
        <w:spacing w:after="0"/>
        <w:jc w:val="both"/>
        <w:rPr>
          <w:b/>
          <w:color w:val="365F91"/>
        </w:rPr>
      </w:pPr>
      <w:r w:rsidRPr="007D18B7">
        <w:rPr>
          <w:b/>
          <w:color w:val="365F91"/>
        </w:rPr>
        <w:t xml:space="preserve">SESION CE3X </w:t>
      </w:r>
      <w:r>
        <w:rPr>
          <w:b/>
          <w:color w:val="365F91"/>
        </w:rPr>
        <w:t xml:space="preserve">2.1 </w:t>
      </w:r>
      <w:r w:rsidRPr="007D18B7">
        <w:rPr>
          <w:b/>
          <w:color w:val="365F91"/>
        </w:rPr>
        <w:t>VIVIENDA UNIFAMILIAR AISLADA</w:t>
      </w:r>
    </w:p>
    <w:p w:rsidR="000F1263" w:rsidRPr="002B6156" w:rsidRDefault="000F1263" w:rsidP="002B6156">
      <w:pPr>
        <w:spacing w:after="0"/>
        <w:jc w:val="both"/>
        <w:rPr>
          <w:sz w:val="12"/>
          <w:szCs w:val="12"/>
        </w:rPr>
      </w:pPr>
    </w:p>
    <w:p w:rsidR="000F1263" w:rsidRDefault="000F1263" w:rsidP="002B6156">
      <w:pPr>
        <w:spacing w:after="0"/>
        <w:jc w:val="both"/>
      </w:pPr>
      <w:r w:rsidRPr="009A17E4">
        <w:rPr>
          <w:noProof/>
          <w:lang w:eastAsia="es-ES"/>
        </w:rPr>
        <w:pict>
          <v:shape id="0 Imagen" o:spid="_x0000_i1028" type="#_x0000_t75" style="width:47.25pt;height:45pt;visibility:visible">
            <v:imagedata r:id="rId12" o:title=""/>
          </v:shape>
        </w:pict>
      </w:r>
    </w:p>
    <w:p w:rsidR="000F1263" w:rsidRDefault="000F1263" w:rsidP="002B6156">
      <w:pPr>
        <w:spacing w:after="0"/>
        <w:jc w:val="both"/>
      </w:pPr>
    </w:p>
    <w:p w:rsidR="000F1263" w:rsidRDefault="000F1263" w:rsidP="002B6156">
      <w:pPr>
        <w:spacing w:after="0"/>
        <w:jc w:val="both"/>
      </w:pPr>
      <w:r w:rsidRPr="00D843D3">
        <w:rPr>
          <w:b/>
        </w:rPr>
        <w:t>1.</w:t>
      </w:r>
      <w:r>
        <w:t xml:space="preserve"> </w:t>
      </w:r>
      <w:r w:rsidRPr="007D18B7">
        <w:rPr>
          <w:b/>
        </w:rPr>
        <w:t>Fundamentos de la herramienta</w:t>
      </w:r>
      <w:r>
        <w:rPr>
          <w:b/>
        </w:rPr>
        <w:t xml:space="preserve"> CE3X 2.1</w:t>
      </w:r>
      <w:r>
        <w:t>. Estructura y alcance.</w:t>
      </w:r>
    </w:p>
    <w:p w:rsidR="000F1263" w:rsidRPr="002B6156" w:rsidRDefault="000F1263" w:rsidP="002B6156">
      <w:pPr>
        <w:spacing w:after="0"/>
        <w:jc w:val="both"/>
        <w:rPr>
          <w:sz w:val="12"/>
          <w:szCs w:val="12"/>
        </w:rPr>
      </w:pPr>
    </w:p>
    <w:p w:rsidR="000F1263" w:rsidRDefault="000F1263" w:rsidP="002B6156">
      <w:pPr>
        <w:spacing w:after="0"/>
        <w:jc w:val="both"/>
      </w:pPr>
      <w:r w:rsidRPr="00D843D3">
        <w:rPr>
          <w:b/>
        </w:rPr>
        <w:t>2</w:t>
      </w:r>
      <w:r>
        <w:t xml:space="preserve">. </w:t>
      </w:r>
      <w:r w:rsidRPr="00900BB9">
        <w:t xml:space="preserve">Presentación del </w:t>
      </w:r>
      <w:r w:rsidRPr="007D18B7">
        <w:rPr>
          <w:b/>
        </w:rPr>
        <w:t>caso práctico</w:t>
      </w:r>
      <w:r w:rsidRPr="00900BB9">
        <w:t xml:space="preserve">. </w:t>
      </w:r>
      <w:r w:rsidRPr="007D18B7">
        <w:rPr>
          <w:b/>
        </w:rPr>
        <w:t>Vivienda unifamiliar aislada.</w:t>
      </w:r>
    </w:p>
    <w:p w:rsidR="000F1263" w:rsidRPr="002B6156" w:rsidRDefault="000F1263" w:rsidP="002B6156">
      <w:pPr>
        <w:spacing w:after="0"/>
        <w:jc w:val="both"/>
        <w:rPr>
          <w:sz w:val="12"/>
          <w:szCs w:val="12"/>
        </w:rPr>
      </w:pPr>
    </w:p>
    <w:p w:rsidR="000F1263" w:rsidRDefault="000F1263" w:rsidP="002B6156">
      <w:pPr>
        <w:spacing w:after="0"/>
        <w:jc w:val="both"/>
      </w:pPr>
      <w:r w:rsidRPr="001B6AF7">
        <w:t xml:space="preserve">En base al caso práctico se </w:t>
      </w:r>
      <w:r>
        <w:t>desarrollarán los siguientes contenidos:</w:t>
      </w:r>
    </w:p>
    <w:p w:rsidR="000F1263" w:rsidRPr="001B6AF7" w:rsidRDefault="000F1263" w:rsidP="002B6156">
      <w:pPr>
        <w:spacing w:after="0"/>
        <w:jc w:val="both"/>
      </w:pPr>
    </w:p>
    <w:p w:rsidR="000F1263" w:rsidRPr="00AF237D" w:rsidRDefault="000F1263" w:rsidP="002B6156">
      <w:pPr>
        <w:spacing w:after="0"/>
        <w:ind w:left="708"/>
        <w:jc w:val="both"/>
        <w:rPr>
          <w:b/>
        </w:rPr>
      </w:pPr>
      <w:r w:rsidRPr="00AF237D">
        <w:rPr>
          <w:b/>
        </w:rPr>
        <w:t>Recopilación de datos.</w:t>
      </w:r>
    </w:p>
    <w:p w:rsidR="000F1263" w:rsidRDefault="000F1263" w:rsidP="002B6156">
      <w:pPr>
        <w:spacing w:after="0"/>
        <w:ind w:left="708"/>
        <w:jc w:val="both"/>
      </w:pPr>
      <w:r>
        <w:t>Información administrativa y general.</w:t>
      </w:r>
    </w:p>
    <w:p w:rsidR="000F1263" w:rsidRDefault="000F1263" w:rsidP="002B6156">
      <w:pPr>
        <w:spacing w:after="0"/>
        <w:ind w:left="708"/>
        <w:jc w:val="both"/>
      </w:pPr>
      <w:r>
        <w:t xml:space="preserve">Determinación de los elementos que conforman la </w:t>
      </w:r>
      <w:r w:rsidRPr="00AF237D">
        <w:rPr>
          <w:b/>
        </w:rPr>
        <w:t>envolvente</w:t>
      </w:r>
      <w:r>
        <w:t>. Parámetros térmicos que caracterizan a la envolvente. Soluciones constructivas. Puentes térmicos.</w:t>
      </w:r>
    </w:p>
    <w:p w:rsidR="000F1263" w:rsidRPr="00D70F3F" w:rsidRDefault="000F1263" w:rsidP="002B6156">
      <w:pPr>
        <w:spacing w:after="0"/>
        <w:ind w:left="708"/>
        <w:jc w:val="both"/>
      </w:pPr>
      <w:r w:rsidRPr="00D70F3F">
        <w:t>Elementos de sombra</w:t>
      </w:r>
      <w:r>
        <w:t>.</w:t>
      </w:r>
    </w:p>
    <w:p w:rsidR="000F1263" w:rsidRDefault="000F1263" w:rsidP="002B6156">
      <w:pPr>
        <w:spacing w:after="0"/>
        <w:ind w:left="708"/>
        <w:jc w:val="both"/>
      </w:pPr>
      <w:r w:rsidRPr="00CC4E09">
        <w:t xml:space="preserve">Definición de las </w:t>
      </w:r>
      <w:r w:rsidRPr="00AF237D">
        <w:rPr>
          <w:b/>
        </w:rPr>
        <w:t>instalaciones</w:t>
      </w:r>
      <w:r>
        <w:t xml:space="preserve"> (ACS y climatización)</w:t>
      </w:r>
    </w:p>
    <w:p w:rsidR="000F1263" w:rsidRPr="002B6156" w:rsidRDefault="000F1263" w:rsidP="002B6156">
      <w:pPr>
        <w:spacing w:after="0"/>
        <w:ind w:left="708"/>
        <w:jc w:val="both"/>
        <w:rPr>
          <w:sz w:val="12"/>
          <w:szCs w:val="12"/>
        </w:rPr>
      </w:pPr>
    </w:p>
    <w:p w:rsidR="000F1263" w:rsidRPr="00E97C51" w:rsidRDefault="000F1263" w:rsidP="00AF237D">
      <w:pPr>
        <w:spacing w:after="0"/>
        <w:ind w:firstLine="708"/>
        <w:jc w:val="both"/>
        <w:rPr>
          <w:b/>
        </w:rPr>
      </w:pPr>
      <w:r w:rsidRPr="00E97C51">
        <w:rPr>
          <w:b/>
        </w:rPr>
        <w:t xml:space="preserve">Obtención </w:t>
      </w:r>
      <w:r>
        <w:rPr>
          <w:b/>
        </w:rPr>
        <w:t xml:space="preserve">y análisis </w:t>
      </w:r>
      <w:r w:rsidRPr="00E97C51">
        <w:rPr>
          <w:b/>
        </w:rPr>
        <w:t>de resultados</w:t>
      </w:r>
      <w:r>
        <w:rPr>
          <w:b/>
        </w:rPr>
        <w:t>. Documentación administrativa para el proyecto:</w:t>
      </w:r>
    </w:p>
    <w:p w:rsidR="000F1263" w:rsidRDefault="000F1263" w:rsidP="002B6156">
      <w:pPr>
        <w:spacing w:after="0"/>
        <w:ind w:left="708"/>
        <w:jc w:val="both"/>
      </w:pPr>
      <w:r w:rsidRPr="0052731C">
        <w:t xml:space="preserve">Calificación energética. Medidas de mejora. </w:t>
      </w:r>
    </w:p>
    <w:p w:rsidR="000F1263" w:rsidRDefault="000F1263" w:rsidP="002B6156">
      <w:pPr>
        <w:spacing w:after="0"/>
        <w:ind w:firstLine="708"/>
        <w:jc w:val="both"/>
      </w:pPr>
      <w:r>
        <w:t>Obtención de datos de indicadores energéticos relativos a consumo y demanda.</w:t>
      </w:r>
    </w:p>
    <w:p w:rsidR="000F1263" w:rsidRDefault="000F1263" w:rsidP="002B6156">
      <w:pPr>
        <w:spacing w:after="0"/>
        <w:ind w:firstLine="708"/>
        <w:jc w:val="both"/>
      </w:pPr>
      <w:r w:rsidRPr="0052731C">
        <w:t>Documentación administrativa</w:t>
      </w:r>
      <w:r>
        <w:t xml:space="preserve"> (certificados y archivo XML)</w:t>
      </w:r>
      <w:r w:rsidRPr="0052731C">
        <w:t>.</w:t>
      </w:r>
    </w:p>
    <w:p w:rsidR="000F1263" w:rsidRDefault="000F1263" w:rsidP="002B6156">
      <w:pPr>
        <w:spacing w:after="0"/>
        <w:jc w:val="both"/>
        <w:rPr>
          <w:b/>
        </w:rPr>
      </w:pPr>
    </w:p>
    <w:p w:rsidR="000F1263" w:rsidRPr="007726C2" w:rsidRDefault="000F1263" w:rsidP="002B6156">
      <w:pPr>
        <w:spacing w:after="0"/>
        <w:jc w:val="both"/>
        <w:rPr>
          <w:i/>
          <w:color w:val="7F7F7F"/>
        </w:rPr>
      </w:pPr>
      <w:r w:rsidRPr="007726C2">
        <w:rPr>
          <w:i/>
          <w:color w:val="7F7F7F"/>
        </w:rPr>
        <w:t>El caso práctico se realizará en clase, contando como documentación de apoyo una guía paso a paso y los archivos faseados.</w:t>
      </w:r>
    </w:p>
    <w:p w:rsidR="000F1263" w:rsidRDefault="000F1263" w:rsidP="002B6156">
      <w:pPr>
        <w:spacing w:after="0"/>
        <w:jc w:val="both"/>
        <w:rPr>
          <w:b/>
        </w:rPr>
      </w:pPr>
    </w:p>
    <w:p w:rsidR="000F1263" w:rsidRDefault="000F1263" w:rsidP="002B6156">
      <w:pPr>
        <w:spacing w:after="0"/>
        <w:jc w:val="both"/>
      </w:pPr>
      <w:r w:rsidRPr="00955721">
        <w:rPr>
          <w:b/>
        </w:rPr>
        <w:t>3.</w:t>
      </w:r>
      <w:r>
        <w:t xml:space="preserve"> </w:t>
      </w:r>
      <w:r w:rsidRPr="00955721">
        <w:rPr>
          <w:b/>
        </w:rPr>
        <w:t xml:space="preserve">Variantes. </w:t>
      </w:r>
      <w:r>
        <w:t>Envolvente e instalaciones.</w:t>
      </w:r>
      <w:bookmarkStart w:id="0" w:name="_GoBack"/>
      <w:bookmarkEnd w:id="0"/>
    </w:p>
    <w:p w:rsidR="000F1263" w:rsidRPr="002B6156" w:rsidRDefault="000F1263" w:rsidP="002B6156">
      <w:pPr>
        <w:spacing w:after="0"/>
        <w:jc w:val="both"/>
        <w:rPr>
          <w:sz w:val="12"/>
          <w:szCs w:val="12"/>
        </w:rPr>
      </w:pPr>
    </w:p>
    <w:p w:rsidR="000F1263" w:rsidRDefault="000F1263" w:rsidP="002B6156">
      <w:pPr>
        <w:spacing w:after="0"/>
        <w:jc w:val="both"/>
        <w:rPr>
          <w:b/>
        </w:rPr>
      </w:pPr>
      <w:r>
        <w:rPr>
          <w:b/>
        </w:rPr>
        <w:t>4</w:t>
      </w:r>
      <w:r w:rsidRPr="00D843D3">
        <w:rPr>
          <w:b/>
        </w:rPr>
        <w:t>.</w:t>
      </w:r>
      <w:r>
        <w:t xml:space="preserve"> </w:t>
      </w:r>
      <w:r>
        <w:rPr>
          <w:b/>
        </w:rPr>
        <w:t>Criterios para</w:t>
      </w:r>
      <w:r w:rsidRPr="00EA6B2B">
        <w:rPr>
          <w:b/>
        </w:rPr>
        <w:t xml:space="preserve"> otras tipologías residenciales.</w:t>
      </w:r>
    </w:p>
    <w:p w:rsidR="000F1263" w:rsidRPr="0052731C" w:rsidRDefault="000F1263" w:rsidP="002B6156">
      <w:pPr>
        <w:spacing w:after="0"/>
        <w:jc w:val="both"/>
      </w:pPr>
      <w:r>
        <w:rPr>
          <w:noProof/>
          <w:lang w:eastAsia="es-ES"/>
        </w:rPr>
        <w:pict>
          <v:shape id="Imagen 9" o:spid="_x0000_s1029" type="#_x0000_t75" style="position:absolute;left:0;text-align:left;margin-left:205.5pt;margin-top:-2.3pt;width:246.2pt;height:176.65pt;z-index:251660800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">
            <v:imagedata r:id="rId13" o:title=""/>
            <o:lock v:ext="edit" aspectratio="f"/>
          </v:shape>
        </w:pict>
      </w:r>
      <w:r>
        <w:rPr>
          <w:noProof/>
          <w:lang w:eastAsia="es-ES"/>
        </w:rPr>
        <w:pict>
          <v:shape id="Imagen 10" o:spid="_x0000_s1030" type="#_x0000_t75" style="position:absolute;left:0;text-align:left;margin-left:-14.3pt;margin-top:-2.4pt;width:238.1pt;height:176.65pt;z-index:251656704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">
            <v:imagedata r:id="rId14" o:title=""/>
            <o:lock v:ext="edit" aspectratio="f"/>
          </v:shape>
        </w:pict>
      </w:r>
    </w:p>
    <w:p w:rsidR="000F1263" w:rsidRDefault="000F1263" w:rsidP="002B6156">
      <w:pPr>
        <w:spacing w:after="0"/>
        <w:rPr>
          <w:i/>
          <w:color w:val="365F91"/>
        </w:rPr>
      </w:pPr>
    </w:p>
    <w:p w:rsidR="000F1263" w:rsidRPr="00900BB9" w:rsidRDefault="000F1263" w:rsidP="002B6156">
      <w:pPr>
        <w:spacing w:after="0"/>
        <w:rPr>
          <w:i/>
          <w:color w:val="365F91"/>
        </w:rPr>
      </w:pPr>
    </w:p>
    <w:p w:rsidR="000F1263" w:rsidRPr="00900BB9" w:rsidRDefault="000F1263" w:rsidP="002B6156">
      <w:pPr>
        <w:spacing w:after="0"/>
      </w:pPr>
      <w:r>
        <w:rPr>
          <w:noProof/>
          <w:lang w:eastAsia="es-ES"/>
        </w:rPr>
        <w:pict>
          <v:shape id="Imagen 11" o:spid="_x0000_s1031" type="#_x0000_t75" alt="escala" style="position:absolute;margin-left:165.55pt;margin-top:633.25pt;width:234.8pt;height:133.45pt;z-index:251659776;visibility:visible" stroked="t" strokecolor="#a5a5a5">
            <v:imagedata r:id="rId15" o:title="" croptop="4876f" cropbottom="2438f"/>
          </v:shape>
        </w:pict>
      </w:r>
      <w:r>
        <w:rPr>
          <w:noProof/>
          <w:lang w:eastAsia="es-ES"/>
        </w:rPr>
        <w:pict>
          <v:shape id="Imagen 4" o:spid="_x0000_s1032" type="#_x0000_t75" alt="escala" style="position:absolute;margin-left:180.2pt;margin-top:354.4pt;width:234.8pt;height:133.45pt;z-index:251658752;visibility:visible" stroked="t" strokecolor="#a5a5a5">
            <v:imagedata r:id="rId15" o:title="" croptop="4876f" cropbottom="2438f"/>
          </v:shape>
        </w:pict>
      </w:r>
      <w:r>
        <w:rPr>
          <w:noProof/>
          <w:lang w:eastAsia="es-ES"/>
        </w:rPr>
        <w:pict>
          <v:shape id="Imagen 12" o:spid="_x0000_s1033" type="#_x0000_t75" alt="escala" style="position:absolute;margin-left:180.2pt;margin-top:354.4pt;width:234.8pt;height:133.45pt;z-index:251657728;visibility:visible" stroked="t" strokecolor="#a5a5a5">
            <v:imagedata r:id="rId15" o:title="" croptop="4876f" cropbottom="2438f"/>
          </v:shape>
        </w:pict>
      </w:r>
    </w:p>
    <w:p w:rsidR="000F1263" w:rsidRPr="001B43DB" w:rsidRDefault="000F1263" w:rsidP="00555F33">
      <w:pPr>
        <w:spacing w:after="0"/>
        <w:jc w:val="both"/>
        <w:rPr>
          <w:b/>
          <w:color w:val="1F497D"/>
        </w:rPr>
      </w:pPr>
    </w:p>
    <w:p w:rsidR="000F1263" w:rsidRDefault="000F1263" w:rsidP="00555F33">
      <w:pPr>
        <w:spacing w:after="0" w:line="240" w:lineRule="auto"/>
        <w:jc w:val="both"/>
        <w:rPr>
          <w:b/>
          <w:bCs/>
        </w:rPr>
      </w:pPr>
    </w:p>
    <w:p w:rsidR="000F1263" w:rsidRDefault="000F1263" w:rsidP="00555F33">
      <w:pPr>
        <w:jc w:val="both"/>
      </w:pPr>
    </w:p>
    <w:sectPr w:rsidR="000F1263" w:rsidSect="00A07556">
      <w:headerReference w:type="default" r:id="rId16"/>
      <w:footerReference w:type="default" r:id="rId17"/>
      <w:pgSz w:w="11906" w:h="16838"/>
      <w:pgMar w:top="1520" w:right="1418" w:bottom="1418" w:left="1418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1263" w:rsidRDefault="000F1263" w:rsidP="009D7FDA">
      <w:pPr>
        <w:spacing w:after="0" w:line="240" w:lineRule="auto"/>
      </w:pPr>
      <w:r>
        <w:separator/>
      </w:r>
    </w:p>
  </w:endnote>
  <w:endnote w:type="continuationSeparator" w:id="0">
    <w:p w:rsidR="000F1263" w:rsidRDefault="000F1263" w:rsidP="009D7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1263" w:rsidRPr="00182B1F" w:rsidRDefault="000F1263" w:rsidP="00555F33">
    <w:pPr>
      <w:pStyle w:val="Footer"/>
      <w:spacing w:line="288" w:lineRule="auto"/>
      <w:jc w:val="center"/>
      <w:rPr>
        <w:sz w:val="14"/>
        <w:szCs w:val="14"/>
      </w:rPr>
    </w:pPr>
    <w:r w:rsidRPr="00182B1F">
      <w:rPr>
        <w:sz w:val="14"/>
        <w:szCs w:val="14"/>
      </w:rPr>
      <w:t>FUNDACIÓN PARA LA INVESTIGACIÓN Y DIFUSIÓN DE LA ARQUITECTURA, SEVILLA</w:t>
    </w:r>
  </w:p>
  <w:p w:rsidR="000F1263" w:rsidRDefault="000F1263" w:rsidP="00555F33">
    <w:pPr>
      <w:pStyle w:val="Footer"/>
      <w:spacing w:line="288" w:lineRule="auto"/>
      <w:jc w:val="center"/>
      <w:rPr>
        <w:sz w:val="12"/>
        <w:szCs w:val="12"/>
      </w:rPr>
    </w:pPr>
    <w:r w:rsidRPr="00182B1F">
      <w:rPr>
        <w:sz w:val="12"/>
        <w:szCs w:val="12"/>
        <w:lang w:val="fr-FR"/>
      </w:rPr>
      <w:t xml:space="preserve">Avda. Marie Curie, 3. Pabellón de Finlandia. </w:t>
    </w:r>
    <w:r w:rsidRPr="00182B1F">
      <w:rPr>
        <w:sz w:val="12"/>
        <w:szCs w:val="12"/>
      </w:rPr>
      <w:t xml:space="preserve">Isla de la Cartuja. 41092, Sevilla.   Tlf.: 954 46 01 20, Fax: 954 46 02 97, e-mail: </w:t>
    </w:r>
    <w:hyperlink r:id="rId1" w:history="1">
      <w:r w:rsidRPr="00966293">
        <w:rPr>
          <w:rStyle w:val="Hyperlink"/>
          <w:sz w:val="12"/>
          <w:szCs w:val="12"/>
        </w:rPr>
        <w:t>fidas@fidas.org</w:t>
      </w:r>
    </w:hyperlink>
    <w:r>
      <w:rPr>
        <w:sz w:val="12"/>
        <w:szCs w:val="12"/>
      </w:rPr>
      <w:t xml:space="preserve">                                          </w:t>
    </w:r>
  </w:p>
  <w:p w:rsidR="000F1263" w:rsidRDefault="000F1263" w:rsidP="00555F33">
    <w:pPr>
      <w:pStyle w:val="Footer"/>
      <w:spacing w:line="288" w:lineRule="auto"/>
      <w:jc w:val="center"/>
      <w:rPr>
        <w:sz w:val="12"/>
        <w:szCs w:val="12"/>
      </w:rPr>
    </w:pPr>
  </w:p>
  <w:p w:rsidR="000F1263" w:rsidRPr="008C0C1F" w:rsidRDefault="000F1263" w:rsidP="00555F33">
    <w:pPr>
      <w:pStyle w:val="Footer"/>
      <w:spacing w:line="288" w:lineRule="auto"/>
      <w:jc w:val="center"/>
      <w:rPr>
        <w:sz w:val="16"/>
        <w:szCs w:val="16"/>
      </w:rPr>
    </w:pPr>
    <w:r w:rsidRPr="008C0C1F">
      <w:rPr>
        <w:sz w:val="16"/>
        <w:szCs w:val="16"/>
      </w:rPr>
      <w:fldChar w:fldCharType="begin"/>
    </w:r>
    <w:r w:rsidRPr="008C0C1F">
      <w:rPr>
        <w:sz w:val="16"/>
        <w:szCs w:val="16"/>
      </w:rPr>
      <w:instrText>PAGE   \* MERGEFORMAT</w:instrText>
    </w:r>
    <w:r w:rsidRPr="008C0C1F">
      <w:rPr>
        <w:sz w:val="16"/>
        <w:szCs w:val="16"/>
      </w:rPr>
      <w:fldChar w:fldCharType="separate"/>
    </w:r>
    <w:r>
      <w:rPr>
        <w:noProof/>
        <w:sz w:val="16"/>
        <w:szCs w:val="16"/>
      </w:rPr>
      <w:t>2</w:t>
    </w:r>
    <w:r w:rsidRPr="008C0C1F">
      <w:rPr>
        <w:sz w:val="16"/>
        <w:szCs w:val="16"/>
      </w:rPr>
      <w:fldChar w:fldCharType="end"/>
    </w:r>
  </w:p>
  <w:p w:rsidR="000F1263" w:rsidRDefault="000F1263" w:rsidP="00555F33">
    <w:pPr>
      <w:pStyle w:val="Footer"/>
    </w:pPr>
  </w:p>
  <w:p w:rsidR="000F1263" w:rsidRDefault="000F126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1263" w:rsidRDefault="000F1263" w:rsidP="009D7FDA">
      <w:pPr>
        <w:spacing w:after="0" w:line="240" w:lineRule="auto"/>
      </w:pPr>
      <w:r>
        <w:separator/>
      </w:r>
    </w:p>
  </w:footnote>
  <w:footnote w:type="continuationSeparator" w:id="0">
    <w:p w:rsidR="000F1263" w:rsidRDefault="000F1263" w:rsidP="009D7F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1263" w:rsidRDefault="000F1263">
    <w:pPr>
      <w:pStyle w:val="Header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3" o:spid="_x0000_s2049" type="#_x0000_t75" alt="logotipo FIDAS" style="position:absolute;margin-left:355.65pt;margin-top:-24.4pt;width:108pt;height:36.1pt;z-index:251660288;visibility:visible">
          <v:imagedata r:id="rId1" o:title="" croptop="8790f" cropbottom="11939f" cropleft="5661f" cropright="8289f" chromakey="#fdfdfd" gain="79922f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0588D"/>
    <w:multiLevelType w:val="hybridMultilevel"/>
    <w:tmpl w:val="B43874DE"/>
    <w:lvl w:ilvl="0" w:tplc="0C0A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">
    <w:nsid w:val="0B2B2728"/>
    <w:multiLevelType w:val="hybridMultilevel"/>
    <w:tmpl w:val="13CAA87C"/>
    <w:lvl w:ilvl="0" w:tplc="45C63F12">
      <w:numFmt w:val="bullet"/>
      <w:lvlText w:val="-"/>
      <w:lvlJc w:val="left"/>
      <w:pPr>
        <w:ind w:left="1068" w:hanging="360"/>
      </w:pPr>
      <w:rPr>
        <w:rFonts w:ascii="Calibri" w:eastAsia="Times New Roman" w:hAnsi="Calibri" w:hint="default"/>
        <w:color w:val="auto"/>
      </w:rPr>
    </w:lvl>
    <w:lvl w:ilvl="1" w:tplc="0C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0BB4322B"/>
    <w:multiLevelType w:val="hybridMultilevel"/>
    <w:tmpl w:val="86DACB44"/>
    <w:lvl w:ilvl="0" w:tplc="A26ED29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AB1C4E"/>
    <w:multiLevelType w:val="hybridMultilevel"/>
    <w:tmpl w:val="33F46EC8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2C10F9"/>
    <w:multiLevelType w:val="hybridMultilevel"/>
    <w:tmpl w:val="B518D22E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11A5145C"/>
    <w:multiLevelType w:val="hybridMultilevel"/>
    <w:tmpl w:val="94FAA1F8"/>
    <w:lvl w:ilvl="0" w:tplc="BDD2979A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FB4319"/>
    <w:multiLevelType w:val="hybridMultilevel"/>
    <w:tmpl w:val="A9523F5A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5C63F12">
      <w:numFmt w:val="bullet"/>
      <w:lvlText w:val="-"/>
      <w:lvlJc w:val="left"/>
      <w:pPr>
        <w:ind w:left="2160" w:hanging="360"/>
      </w:pPr>
      <w:rPr>
        <w:rFonts w:ascii="Calibri" w:eastAsia="Times New Roman" w:hAnsi="Calibri" w:hint="default"/>
        <w:color w:val="auto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613F56"/>
    <w:multiLevelType w:val="hybridMultilevel"/>
    <w:tmpl w:val="9DA2DDF6"/>
    <w:lvl w:ilvl="0" w:tplc="7C986296">
      <w:numFmt w:val="bullet"/>
      <w:lvlText w:val="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B96F77"/>
    <w:multiLevelType w:val="hybridMultilevel"/>
    <w:tmpl w:val="AAB09CE6"/>
    <w:lvl w:ilvl="0" w:tplc="E69A1E38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F7D69F8"/>
    <w:multiLevelType w:val="hybridMultilevel"/>
    <w:tmpl w:val="A56CA028"/>
    <w:lvl w:ilvl="0" w:tplc="674C44D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644EEF"/>
    <w:multiLevelType w:val="hybridMultilevel"/>
    <w:tmpl w:val="C78CF0AE"/>
    <w:lvl w:ilvl="0" w:tplc="0C0A0005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1">
    <w:nsid w:val="5DFE369C"/>
    <w:multiLevelType w:val="hybridMultilevel"/>
    <w:tmpl w:val="93468DFA"/>
    <w:lvl w:ilvl="0" w:tplc="B2981914">
      <w:numFmt w:val="bullet"/>
      <w:lvlText w:val="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02509E7"/>
    <w:multiLevelType w:val="hybridMultilevel"/>
    <w:tmpl w:val="3FDA084A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  <w:color w:val="auto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9"/>
  </w:num>
  <w:num w:numId="5">
    <w:abstractNumId w:val="11"/>
  </w:num>
  <w:num w:numId="6">
    <w:abstractNumId w:val="7"/>
  </w:num>
  <w:num w:numId="7">
    <w:abstractNumId w:val="4"/>
  </w:num>
  <w:num w:numId="8">
    <w:abstractNumId w:val="3"/>
  </w:num>
  <w:num w:numId="9">
    <w:abstractNumId w:val="10"/>
  </w:num>
  <w:num w:numId="10">
    <w:abstractNumId w:val="6"/>
  </w:num>
  <w:num w:numId="11">
    <w:abstractNumId w:val="12"/>
  </w:num>
  <w:num w:numId="12">
    <w:abstractNumId w:val="0"/>
  </w:num>
  <w:num w:numId="1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272F6"/>
    <w:rsid w:val="00003B06"/>
    <w:rsid w:val="00006F17"/>
    <w:rsid w:val="00060341"/>
    <w:rsid w:val="000824E8"/>
    <w:rsid w:val="00085ABF"/>
    <w:rsid w:val="000C3B6F"/>
    <w:rsid w:val="000F1263"/>
    <w:rsid w:val="000F545D"/>
    <w:rsid w:val="00111C8C"/>
    <w:rsid w:val="00117C4F"/>
    <w:rsid w:val="00125604"/>
    <w:rsid w:val="0012668E"/>
    <w:rsid w:val="00167FCD"/>
    <w:rsid w:val="00170395"/>
    <w:rsid w:val="001751F3"/>
    <w:rsid w:val="00182B1F"/>
    <w:rsid w:val="001831BA"/>
    <w:rsid w:val="001A513B"/>
    <w:rsid w:val="001B43DB"/>
    <w:rsid w:val="001B6AF7"/>
    <w:rsid w:val="001D102F"/>
    <w:rsid w:val="001F3B0F"/>
    <w:rsid w:val="0020112F"/>
    <w:rsid w:val="002014AF"/>
    <w:rsid w:val="00216E6C"/>
    <w:rsid w:val="00247B33"/>
    <w:rsid w:val="002507FE"/>
    <w:rsid w:val="00252946"/>
    <w:rsid w:val="0028582F"/>
    <w:rsid w:val="00287620"/>
    <w:rsid w:val="0028767F"/>
    <w:rsid w:val="002A1BF1"/>
    <w:rsid w:val="002B6156"/>
    <w:rsid w:val="002D5186"/>
    <w:rsid w:val="002E1188"/>
    <w:rsid w:val="002E3DB1"/>
    <w:rsid w:val="002F0A4B"/>
    <w:rsid w:val="003016CD"/>
    <w:rsid w:val="00304F49"/>
    <w:rsid w:val="00316766"/>
    <w:rsid w:val="00317155"/>
    <w:rsid w:val="00317B63"/>
    <w:rsid w:val="00322A87"/>
    <w:rsid w:val="0037297C"/>
    <w:rsid w:val="00393D17"/>
    <w:rsid w:val="003D05D3"/>
    <w:rsid w:val="003E2DEF"/>
    <w:rsid w:val="003E7CE5"/>
    <w:rsid w:val="00433ACE"/>
    <w:rsid w:val="0043520A"/>
    <w:rsid w:val="00464A33"/>
    <w:rsid w:val="004743E0"/>
    <w:rsid w:val="00477D5F"/>
    <w:rsid w:val="00494DEE"/>
    <w:rsid w:val="004D055C"/>
    <w:rsid w:val="004D70F5"/>
    <w:rsid w:val="004E0D17"/>
    <w:rsid w:val="004F7032"/>
    <w:rsid w:val="00510E91"/>
    <w:rsid w:val="00515D63"/>
    <w:rsid w:val="005160C6"/>
    <w:rsid w:val="0052731C"/>
    <w:rsid w:val="005327A9"/>
    <w:rsid w:val="00550073"/>
    <w:rsid w:val="00555F33"/>
    <w:rsid w:val="00556091"/>
    <w:rsid w:val="00560E67"/>
    <w:rsid w:val="00563579"/>
    <w:rsid w:val="0056793B"/>
    <w:rsid w:val="005720CF"/>
    <w:rsid w:val="00576D63"/>
    <w:rsid w:val="00596F9D"/>
    <w:rsid w:val="005B408D"/>
    <w:rsid w:val="005C50CF"/>
    <w:rsid w:val="006036F7"/>
    <w:rsid w:val="00603846"/>
    <w:rsid w:val="00612EF9"/>
    <w:rsid w:val="00616D97"/>
    <w:rsid w:val="0062205D"/>
    <w:rsid w:val="006254B9"/>
    <w:rsid w:val="00626705"/>
    <w:rsid w:val="00631D76"/>
    <w:rsid w:val="006648E6"/>
    <w:rsid w:val="00686221"/>
    <w:rsid w:val="00686D3D"/>
    <w:rsid w:val="006A6047"/>
    <w:rsid w:val="006B381F"/>
    <w:rsid w:val="006C2B79"/>
    <w:rsid w:val="006C5B27"/>
    <w:rsid w:val="006D6CD6"/>
    <w:rsid w:val="006E4517"/>
    <w:rsid w:val="00705E91"/>
    <w:rsid w:val="00706442"/>
    <w:rsid w:val="007345CD"/>
    <w:rsid w:val="0074109F"/>
    <w:rsid w:val="00745547"/>
    <w:rsid w:val="00752679"/>
    <w:rsid w:val="007575E4"/>
    <w:rsid w:val="007726C2"/>
    <w:rsid w:val="007803F1"/>
    <w:rsid w:val="007933A4"/>
    <w:rsid w:val="007C0B21"/>
    <w:rsid w:val="007C1319"/>
    <w:rsid w:val="007C4D9B"/>
    <w:rsid w:val="007D18B7"/>
    <w:rsid w:val="007E713B"/>
    <w:rsid w:val="007F1EAB"/>
    <w:rsid w:val="00805426"/>
    <w:rsid w:val="00814340"/>
    <w:rsid w:val="008301D7"/>
    <w:rsid w:val="008727C3"/>
    <w:rsid w:val="008A0F22"/>
    <w:rsid w:val="008B2278"/>
    <w:rsid w:val="008C0C1F"/>
    <w:rsid w:val="008C4761"/>
    <w:rsid w:val="008C5D8F"/>
    <w:rsid w:val="008D1C2C"/>
    <w:rsid w:val="008E3888"/>
    <w:rsid w:val="008F7C7B"/>
    <w:rsid w:val="00900BB9"/>
    <w:rsid w:val="00906344"/>
    <w:rsid w:val="00912DDA"/>
    <w:rsid w:val="009132F6"/>
    <w:rsid w:val="00923173"/>
    <w:rsid w:val="009238E8"/>
    <w:rsid w:val="00926388"/>
    <w:rsid w:val="009301A3"/>
    <w:rsid w:val="00936E64"/>
    <w:rsid w:val="009429B4"/>
    <w:rsid w:val="00955721"/>
    <w:rsid w:val="00966293"/>
    <w:rsid w:val="00970C43"/>
    <w:rsid w:val="009719DF"/>
    <w:rsid w:val="00974771"/>
    <w:rsid w:val="009A1330"/>
    <w:rsid w:val="009A17E4"/>
    <w:rsid w:val="009A1AB6"/>
    <w:rsid w:val="009A7F22"/>
    <w:rsid w:val="009B2259"/>
    <w:rsid w:val="009D1B94"/>
    <w:rsid w:val="009D758A"/>
    <w:rsid w:val="009D7FDA"/>
    <w:rsid w:val="009F479C"/>
    <w:rsid w:val="00A03EC8"/>
    <w:rsid w:val="00A07556"/>
    <w:rsid w:val="00A41E6B"/>
    <w:rsid w:val="00A63AC5"/>
    <w:rsid w:val="00A73631"/>
    <w:rsid w:val="00A746D9"/>
    <w:rsid w:val="00A7473A"/>
    <w:rsid w:val="00AA61CF"/>
    <w:rsid w:val="00AB01F8"/>
    <w:rsid w:val="00AE19AF"/>
    <w:rsid w:val="00AE5B8D"/>
    <w:rsid w:val="00AF1B16"/>
    <w:rsid w:val="00AF237D"/>
    <w:rsid w:val="00B34C9E"/>
    <w:rsid w:val="00B41A49"/>
    <w:rsid w:val="00B573E4"/>
    <w:rsid w:val="00B62916"/>
    <w:rsid w:val="00B720E4"/>
    <w:rsid w:val="00BC07DB"/>
    <w:rsid w:val="00BC58AA"/>
    <w:rsid w:val="00C10397"/>
    <w:rsid w:val="00C21813"/>
    <w:rsid w:val="00C272F6"/>
    <w:rsid w:val="00C30394"/>
    <w:rsid w:val="00C357B2"/>
    <w:rsid w:val="00C47D7C"/>
    <w:rsid w:val="00C64356"/>
    <w:rsid w:val="00C66BD7"/>
    <w:rsid w:val="00C954FC"/>
    <w:rsid w:val="00CA3EC5"/>
    <w:rsid w:val="00CA7E07"/>
    <w:rsid w:val="00CB474B"/>
    <w:rsid w:val="00CC4E09"/>
    <w:rsid w:val="00CC7855"/>
    <w:rsid w:val="00CD3D23"/>
    <w:rsid w:val="00CF155F"/>
    <w:rsid w:val="00D41316"/>
    <w:rsid w:val="00D445B1"/>
    <w:rsid w:val="00D55058"/>
    <w:rsid w:val="00D5797A"/>
    <w:rsid w:val="00D62945"/>
    <w:rsid w:val="00D70F3F"/>
    <w:rsid w:val="00D7440A"/>
    <w:rsid w:val="00D76ECC"/>
    <w:rsid w:val="00D80485"/>
    <w:rsid w:val="00D843D3"/>
    <w:rsid w:val="00D92633"/>
    <w:rsid w:val="00DA031B"/>
    <w:rsid w:val="00DA5BB4"/>
    <w:rsid w:val="00DB404C"/>
    <w:rsid w:val="00DB5AFB"/>
    <w:rsid w:val="00DD22A5"/>
    <w:rsid w:val="00DE5A3F"/>
    <w:rsid w:val="00DF0E49"/>
    <w:rsid w:val="00E3646B"/>
    <w:rsid w:val="00E40654"/>
    <w:rsid w:val="00E61D1A"/>
    <w:rsid w:val="00E662FD"/>
    <w:rsid w:val="00E75D00"/>
    <w:rsid w:val="00E87216"/>
    <w:rsid w:val="00E94554"/>
    <w:rsid w:val="00E97C51"/>
    <w:rsid w:val="00EA535F"/>
    <w:rsid w:val="00EA6B2B"/>
    <w:rsid w:val="00EB4C92"/>
    <w:rsid w:val="00EC1F63"/>
    <w:rsid w:val="00ED5CEB"/>
    <w:rsid w:val="00EF59F7"/>
    <w:rsid w:val="00F50672"/>
    <w:rsid w:val="00F5646A"/>
    <w:rsid w:val="00F75ED7"/>
    <w:rsid w:val="00F81A1A"/>
    <w:rsid w:val="00F81AAA"/>
    <w:rsid w:val="00F81FCC"/>
    <w:rsid w:val="00FB2362"/>
    <w:rsid w:val="00FC05E2"/>
    <w:rsid w:val="00FD6D4A"/>
    <w:rsid w:val="00FF46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62FD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085AB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9D7F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9D7FDA"/>
    <w:rPr>
      <w:rFonts w:cs="Times New Roman"/>
    </w:rPr>
  </w:style>
  <w:style w:type="paragraph" w:styleId="Footer">
    <w:name w:val="footer"/>
    <w:basedOn w:val="Normal"/>
    <w:link w:val="FooterChar"/>
    <w:uiPriority w:val="99"/>
    <w:rsid w:val="009D7F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9D7FDA"/>
    <w:rPr>
      <w:rFonts w:cs="Times New Roman"/>
    </w:rPr>
  </w:style>
  <w:style w:type="character" w:styleId="Hyperlink">
    <w:name w:val="Hyperlink"/>
    <w:basedOn w:val="DefaultParagraphFont"/>
    <w:uiPriority w:val="99"/>
    <w:rsid w:val="009D7FDA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7575E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D41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4131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1B43D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fidas@fidas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3</Pages>
  <Words>652</Words>
  <Characters>3590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EMPLEO DE LAS HERRAMIENTAS  DE EFICIENCIA  ENERGÉTICA CERMA Y CE3X                                                      </dc:title>
  <dc:subject/>
  <dc:creator>Carmen Luque</dc:creator>
  <cp:keywords/>
  <dc:description/>
  <cp:lastModifiedBy>Cultura1</cp:lastModifiedBy>
  <cp:revision>2</cp:revision>
  <cp:lastPrinted>2014-03-26T13:47:00Z</cp:lastPrinted>
  <dcterms:created xsi:type="dcterms:W3CDTF">2016-04-19T11:57:00Z</dcterms:created>
  <dcterms:modified xsi:type="dcterms:W3CDTF">2016-04-19T11:57:00Z</dcterms:modified>
</cp:coreProperties>
</file>